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CDD" w:rsidRDefault="00561CDD">
      <w:pPr>
        <w:ind w:left="-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b/>
              <w:bCs/>
              <w:sz w:val="28"/>
              <w:szCs w:val="28"/>
            </w:rPr>
            <w:t>WARRINGTON</w:t>
          </w:r>
        </w:smartTag>
      </w:smartTag>
      <w:r>
        <w:rPr>
          <w:rFonts w:ascii="Times New Roman" w:hAnsi="Times New Roman"/>
          <w:b/>
          <w:bCs/>
          <w:sz w:val="28"/>
          <w:szCs w:val="28"/>
        </w:rPr>
        <w:t xml:space="preserve"> BOROUGH COUNCIL</w:t>
      </w:r>
    </w:p>
    <w:p w:rsidR="00561CDD" w:rsidRDefault="00F34DF9">
      <w:pPr>
        <w:ind w:left="-54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24130</wp:posOffset>
                </wp:positionV>
                <wp:extent cx="4673600" cy="29210"/>
                <wp:effectExtent l="33655" t="36195" r="36195" b="29845"/>
                <wp:wrapTight wrapText="bothSides">
                  <wp:wrapPolygon edited="0">
                    <wp:start x="0" y="0"/>
                    <wp:lineTo x="0" y="0"/>
                    <wp:lineTo x="484" y="0"/>
                    <wp:lineTo x="484" y="0"/>
                    <wp:lineTo x="0" y="0"/>
                  </wp:wrapPolygon>
                </wp:wrapTight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0" cy="292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594D9" id="Line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9pt" to="440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" strokecolor="blue" strokeweight="4.5pt">
                <v:stroke linestyle="thinThick"/>
                <w10:wrap type="tight"/>
              </v:line>
            </w:pict>
          </mc:Fallback>
        </mc:AlternateContent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</w:p>
    <w:p w:rsidR="00561CDD" w:rsidRDefault="00561CDD">
      <w:pPr>
        <w:pStyle w:val="Heading1"/>
        <w:ind w:left="-1440" w:right="-514"/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  <w:smartTag w:uri="urn:schemas-microsoft-com:office:smarttags" w:element="place">
        <w:smartTag w:uri="urn:schemas-microsoft-com:office:smarttags" w:element="PlaceName">
          <w:r>
            <w:rPr>
              <w:sz w:val="48"/>
              <w:szCs w:val="48"/>
            </w:rPr>
            <w:t>Culcheth</w:t>
          </w:r>
        </w:smartTag>
        <w:r>
          <w:rPr>
            <w:sz w:val="48"/>
            <w:szCs w:val="48"/>
          </w:rPr>
          <w:t xml:space="preserve"> </w:t>
        </w:r>
        <w:smartTag w:uri="urn:schemas-microsoft-com:office:smarttags" w:element="PlaceName">
          <w:r>
            <w:rPr>
              <w:sz w:val="48"/>
              <w:szCs w:val="48"/>
            </w:rPr>
            <w:t>Community</w:t>
          </w:r>
        </w:smartTag>
        <w:r>
          <w:rPr>
            <w:sz w:val="48"/>
            <w:szCs w:val="48"/>
          </w:rPr>
          <w:t xml:space="preserve"> </w:t>
        </w:r>
        <w:smartTag w:uri="urn:schemas-microsoft-com:office:smarttags" w:element="PlaceType">
          <w:r>
            <w:rPr>
              <w:sz w:val="48"/>
              <w:szCs w:val="48"/>
            </w:rPr>
            <w:t>Primary School</w:t>
          </w:r>
        </w:smartTag>
      </w:smartTag>
    </w:p>
    <w:p w:rsidR="00561CDD" w:rsidRDefault="00B65B8C">
      <w:pPr>
        <w:pStyle w:val="Heading2"/>
        <w:spacing w:before="20"/>
        <w:rPr>
          <w:rFonts w:ascii="Calibri" w:hAnsi="Calibri" w:cs="Arial"/>
          <w:i w:val="0"/>
          <w:sz w:val="24"/>
        </w:rPr>
      </w:pPr>
      <w:r w:rsidRPr="000C5CAD">
        <w:rPr>
          <w:noProof/>
          <w:color w:val="FF0000"/>
          <w:lang w:eastAsia="en-GB"/>
        </w:rPr>
        <w:drawing>
          <wp:anchor distT="0" distB="0" distL="114300" distR="114300" simplePos="0" relativeHeight="251660800" behindDoc="0" locked="0" layoutInCell="1" allowOverlap="1" wp14:anchorId="77243C2D" wp14:editId="4425713A">
            <wp:simplePos x="0" y="0"/>
            <wp:positionH relativeFrom="column">
              <wp:posOffset>5005070</wp:posOffset>
            </wp:positionH>
            <wp:positionV relativeFrom="paragraph">
              <wp:posOffset>137795</wp:posOffset>
            </wp:positionV>
            <wp:extent cx="1419225" cy="1178560"/>
            <wp:effectExtent l="0" t="0" r="9525" b="2540"/>
            <wp:wrapSquare wrapText="bothSides"/>
            <wp:docPr id="1" name="Picture 1" descr="C:\Users\Culcheth CP School\Desktop\Logo\Culcheth Primary School Logo\School Logo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cheth CP School\Desktop\Logo\Culcheth Primary School Logo\School Logo Desig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DF9">
        <w:rPr>
          <w:i w:val="0"/>
          <w:noProof/>
          <w:sz w:val="24"/>
          <w:lang w:eastAsia="en-GB"/>
        </w:rPr>
        <w:drawing>
          <wp:anchor distT="0" distB="0" distL="114300" distR="114300" simplePos="0" relativeHeight="251658752" behindDoc="1" locked="0" layoutInCell="1" allowOverlap="1" wp14:anchorId="11562BAB" wp14:editId="31D60807">
            <wp:simplePos x="0" y="0"/>
            <wp:positionH relativeFrom="column">
              <wp:posOffset>-304800</wp:posOffset>
            </wp:positionH>
            <wp:positionV relativeFrom="paragraph">
              <wp:posOffset>40640</wp:posOffset>
            </wp:positionV>
            <wp:extent cx="1117600" cy="1143000"/>
            <wp:effectExtent l="0" t="0" r="0" b="0"/>
            <wp:wrapSquare wrapText="bothSides"/>
            <wp:docPr id="32" name="Picture 32" descr="_Education logo - small - 3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Education logo - small - 30m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DD">
        <w:rPr>
          <w:rFonts w:ascii="Calibri" w:hAnsi="Calibri" w:cs="Arial"/>
          <w:i w:val="0"/>
          <w:sz w:val="24"/>
        </w:rPr>
        <w:t xml:space="preserve">               Warrington Road, Culcheth, Warrington WA3 5HH.  </w:t>
      </w:r>
    </w:p>
    <w:p w:rsidR="00561CDD" w:rsidRDefault="00561CDD">
      <w:pPr>
        <w:pStyle w:val="Heading2"/>
        <w:spacing w:before="20"/>
        <w:rPr>
          <w:rFonts w:ascii="Calibri" w:hAnsi="Calibri" w:cs="Arial"/>
          <w:i w:val="0"/>
          <w:sz w:val="24"/>
        </w:rPr>
      </w:pPr>
      <w:r>
        <w:rPr>
          <w:rFonts w:ascii="Calibri" w:hAnsi="Calibri" w:cs="Arial"/>
          <w:i w:val="0"/>
          <w:sz w:val="24"/>
        </w:rPr>
        <w:t xml:space="preserve">       Tel: 01925 764312/Fax: 01925 764690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     Email culcheth_primary@warrington.gov.uk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www.culchethprimary.co.uk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</w:p>
    <w:p w:rsidR="00561CDD" w:rsidRDefault="00561CDD">
      <w:pPr>
        <w:jc w:val="center"/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 xml:space="preserve">              Head</w:t>
      </w:r>
      <w:r w:rsidR="00971355">
        <w:rPr>
          <w:rFonts w:ascii="Arial" w:hAnsi="Arial" w:cs="Arial"/>
          <w:b/>
          <w:i w:val="0"/>
          <w:sz w:val="20"/>
          <w:szCs w:val="20"/>
        </w:rPr>
        <w:t>t</w:t>
      </w:r>
      <w:r>
        <w:rPr>
          <w:rFonts w:ascii="Arial" w:hAnsi="Arial" w:cs="Arial"/>
          <w:b/>
          <w:i w:val="0"/>
          <w:sz w:val="20"/>
          <w:szCs w:val="20"/>
        </w:rPr>
        <w:t>eacher</w:t>
      </w:r>
    </w:p>
    <w:p w:rsidR="00A4301E" w:rsidRDefault="00CF47C6" w:rsidP="00C8377F">
      <w:pPr>
        <w:jc w:val="center"/>
        <w:rPr>
          <w:rFonts w:ascii="Arial" w:hAnsi="Arial" w:cs="Arial"/>
          <w:b/>
          <w:i w:val="0"/>
          <w:sz w:val="18"/>
          <w:szCs w:val="18"/>
        </w:rPr>
      </w:pPr>
      <w:r>
        <w:rPr>
          <w:rFonts w:ascii="Arial" w:hAnsi="Arial" w:cs="Arial"/>
          <w:b/>
          <w:i w:val="0"/>
          <w:sz w:val="18"/>
          <w:szCs w:val="18"/>
        </w:rPr>
        <w:t xml:space="preserve">                Mrs </w:t>
      </w:r>
      <w:r w:rsidR="00BA4F50">
        <w:rPr>
          <w:rFonts w:ascii="Arial" w:hAnsi="Arial" w:cs="Arial"/>
          <w:b/>
          <w:i w:val="0"/>
          <w:sz w:val="18"/>
          <w:szCs w:val="18"/>
        </w:rPr>
        <w:t xml:space="preserve">A </w:t>
      </w:r>
      <w:r>
        <w:rPr>
          <w:rFonts w:ascii="Arial" w:hAnsi="Arial" w:cs="Arial"/>
          <w:b/>
          <w:i w:val="0"/>
          <w:sz w:val="18"/>
          <w:szCs w:val="18"/>
        </w:rPr>
        <w:t>Dodd</w:t>
      </w:r>
      <w:r w:rsidR="00561CDD">
        <w:rPr>
          <w:rFonts w:ascii="Arial" w:hAnsi="Arial" w:cs="Arial"/>
          <w:b/>
          <w:i w:val="0"/>
          <w:sz w:val="18"/>
          <w:szCs w:val="18"/>
        </w:rPr>
        <w:t xml:space="preserve"> BSc (Hons) NPQH</w:t>
      </w: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7A2C6C" w:rsidRDefault="007A2C6C" w:rsidP="00B948FC">
      <w:pPr>
        <w:jc w:val="right"/>
        <w:rPr>
          <w:rFonts w:ascii="Arial" w:hAnsi="Arial" w:cs="Arial"/>
          <w:i w:val="0"/>
          <w:sz w:val="22"/>
          <w:szCs w:val="22"/>
        </w:rPr>
      </w:pPr>
    </w:p>
    <w:p w:rsidR="00B948FC" w:rsidRPr="00E52B53" w:rsidRDefault="00E46C8A" w:rsidP="00B948FC">
      <w:pPr>
        <w:jc w:val="right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>27</w:t>
      </w:r>
      <w:r w:rsidRPr="00E46C8A">
        <w:rPr>
          <w:rFonts w:ascii="Arial" w:hAnsi="Arial" w:cs="Arial"/>
          <w:i w:val="0"/>
          <w:sz w:val="22"/>
          <w:szCs w:val="22"/>
          <w:vertAlign w:val="superscript"/>
        </w:rPr>
        <w:t>th</w:t>
      </w:r>
      <w:r>
        <w:rPr>
          <w:rFonts w:ascii="Arial" w:hAnsi="Arial" w:cs="Arial"/>
          <w:i w:val="0"/>
          <w:sz w:val="22"/>
          <w:szCs w:val="22"/>
        </w:rPr>
        <w:t xml:space="preserve"> February </w:t>
      </w:r>
      <w:r w:rsidR="007A2C6C">
        <w:rPr>
          <w:rFonts w:ascii="Arial" w:hAnsi="Arial" w:cs="Arial"/>
          <w:i w:val="0"/>
          <w:sz w:val="22"/>
          <w:szCs w:val="22"/>
        </w:rPr>
        <w:t>2019</w:t>
      </w:r>
    </w:p>
    <w:p w:rsidR="007A2C6C" w:rsidRDefault="007A2C6C" w:rsidP="00B948FC">
      <w:pPr>
        <w:rPr>
          <w:rFonts w:ascii="Arial" w:hAnsi="Arial" w:cs="Arial"/>
          <w:i w:val="0"/>
          <w:sz w:val="22"/>
          <w:szCs w:val="22"/>
        </w:rPr>
      </w:pPr>
    </w:p>
    <w:p w:rsidR="007A2C6C" w:rsidRDefault="007A2C6C" w:rsidP="00B948FC">
      <w:pPr>
        <w:rPr>
          <w:rFonts w:ascii="Arial" w:hAnsi="Arial" w:cs="Arial"/>
          <w:i w:val="0"/>
          <w:sz w:val="22"/>
          <w:szCs w:val="22"/>
        </w:rPr>
      </w:pPr>
    </w:p>
    <w:p w:rsidR="007A2C6C" w:rsidRPr="007A2C6C" w:rsidRDefault="007A2C6C" w:rsidP="00B948FC">
      <w:pPr>
        <w:rPr>
          <w:rFonts w:ascii="Arial" w:hAnsi="Arial" w:cs="Arial"/>
          <w:i w:val="0"/>
          <w:sz w:val="24"/>
        </w:rPr>
      </w:pPr>
    </w:p>
    <w:p w:rsidR="00B948FC" w:rsidRPr="007A2C6C" w:rsidRDefault="007A2C6C" w:rsidP="00B948FC">
      <w:pPr>
        <w:rPr>
          <w:rFonts w:ascii="Arial" w:hAnsi="Arial" w:cs="Arial"/>
          <w:i w:val="0"/>
          <w:sz w:val="24"/>
        </w:rPr>
      </w:pPr>
      <w:r w:rsidRPr="007A2C6C">
        <w:rPr>
          <w:rFonts w:ascii="Arial" w:hAnsi="Arial" w:cs="Arial"/>
          <w:i w:val="0"/>
          <w:sz w:val="24"/>
        </w:rPr>
        <w:t>D</w:t>
      </w:r>
      <w:r w:rsidR="00B948FC" w:rsidRPr="007A2C6C">
        <w:rPr>
          <w:rFonts w:ascii="Arial" w:hAnsi="Arial" w:cs="Arial"/>
          <w:i w:val="0"/>
          <w:sz w:val="24"/>
        </w:rPr>
        <w:t xml:space="preserve">ear </w:t>
      </w:r>
      <w:r w:rsidR="00E46C8A">
        <w:rPr>
          <w:rFonts w:ascii="Arial" w:hAnsi="Arial" w:cs="Arial"/>
          <w:i w:val="0"/>
          <w:sz w:val="24"/>
        </w:rPr>
        <w:t>Parent/Carer</w:t>
      </w:r>
    </w:p>
    <w:p w:rsidR="00B948FC" w:rsidRPr="007A2C6C" w:rsidRDefault="00B948FC" w:rsidP="00B948FC">
      <w:pPr>
        <w:rPr>
          <w:rFonts w:ascii="Arial" w:hAnsi="Arial" w:cs="Arial"/>
          <w:i w:val="0"/>
          <w:sz w:val="24"/>
        </w:rPr>
      </w:pPr>
    </w:p>
    <w:p w:rsidR="00B948FC" w:rsidRPr="007A2C6C" w:rsidRDefault="00E46C8A" w:rsidP="00B948FC">
      <w:pPr>
        <w:jc w:val="center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b/>
          <w:i w:val="0"/>
          <w:sz w:val="24"/>
          <w:u w:val="single"/>
        </w:rPr>
        <w:t>New After-School Club “Forest School”</w:t>
      </w:r>
    </w:p>
    <w:p w:rsidR="00B948FC" w:rsidRDefault="00B948FC" w:rsidP="00B948FC">
      <w:pPr>
        <w:jc w:val="center"/>
        <w:rPr>
          <w:rFonts w:ascii="Arial" w:hAnsi="Arial" w:cs="Arial"/>
          <w:i w:val="0"/>
          <w:sz w:val="24"/>
        </w:rPr>
      </w:pPr>
    </w:p>
    <w:p w:rsidR="00867B9C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  <w:r>
        <w:rPr>
          <w:rFonts w:ascii="Arial" w:hAnsi="Arial" w:cs="Arial"/>
          <w:i w:val="0"/>
          <w:sz w:val="24"/>
          <w:lang w:eastAsia="en-GB"/>
        </w:rPr>
        <w:t>We are offering a new after-school club called ‘Forest School’ which will start on Thursday 14</w:t>
      </w:r>
      <w:r w:rsidRPr="00B03122">
        <w:rPr>
          <w:rFonts w:ascii="Arial" w:hAnsi="Arial" w:cs="Arial"/>
          <w:i w:val="0"/>
          <w:sz w:val="24"/>
          <w:vertAlign w:val="superscript"/>
          <w:lang w:eastAsia="en-GB"/>
        </w:rPr>
        <w:t>th</w:t>
      </w:r>
      <w:r>
        <w:rPr>
          <w:rFonts w:ascii="Arial" w:hAnsi="Arial" w:cs="Arial"/>
          <w:i w:val="0"/>
          <w:sz w:val="24"/>
          <w:lang w:eastAsia="en-GB"/>
        </w:rPr>
        <w:t xml:space="preserve"> March for a duration of 6 weeks.</w:t>
      </w:r>
      <w:r w:rsidR="00867B9C">
        <w:rPr>
          <w:rFonts w:ascii="Arial" w:hAnsi="Arial" w:cs="Arial"/>
          <w:i w:val="0"/>
          <w:sz w:val="24"/>
          <w:lang w:eastAsia="en-GB"/>
        </w:rPr>
        <w:t xml:space="preserve">  The club will offer outside activities including den building, gardening, plants and tools.</w:t>
      </w:r>
      <w:r>
        <w:rPr>
          <w:rFonts w:ascii="Arial" w:hAnsi="Arial" w:cs="Arial"/>
          <w:i w:val="0"/>
          <w:sz w:val="24"/>
          <w:lang w:eastAsia="en-GB"/>
        </w:rPr>
        <w:t xml:space="preserve"> </w:t>
      </w:r>
    </w:p>
    <w:p w:rsidR="00867B9C" w:rsidRDefault="00867B9C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  <w:r>
        <w:rPr>
          <w:rFonts w:ascii="Arial" w:hAnsi="Arial" w:cs="Arial"/>
          <w:i w:val="0"/>
          <w:sz w:val="24"/>
          <w:lang w:eastAsia="en-GB"/>
        </w:rPr>
        <w:t>The club will start at 3.15pm and finish at 4.30pm</w:t>
      </w:r>
      <w:r w:rsidR="00867B9C">
        <w:rPr>
          <w:rFonts w:ascii="Arial" w:hAnsi="Arial" w:cs="Arial"/>
          <w:i w:val="0"/>
          <w:sz w:val="24"/>
          <w:lang w:eastAsia="en-GB"/>
        </w:rPr>
        <w:t xml:space="preserve"> and is aimed at Year 2-6</w:t>
      </w:r>
      <w:r>
        <w:rPr>
          <w:rFonts w:ascii="Arial" w:hAnsi="Arial" w:cs="Arial"/>
          <w:i w:val="0"/>
          <w:sz w:val="24"/>
          <w:lang w:eastAsia="en-GB"/>
        </w:rPr>
        <w:t>.  The cost of the club is £</w:t>
      </w:r>
      <w:r w:rsidR="00AD28E4">
        <w:rPr>
          <w:rFonts w:ascii="Arial" w:hAnsi="Arial" w:cs="Arial"/>
          <w:i w:val="0"/>
          <w:sz w:val="24"/>
          <w:lang w:eastAsia="en-GB"/>
        </w:rPr>
        <w:t>5</w:t>
      </w:r>
      <w:r>
        <w:rPr>
          <w:rFonts w:ascii="Arial" w:hAnsi="Arial" w:cs="Arial"/>
          <w:i w:val="0"/>
          <w:sz w:val="24"/>
          <w:lang w:eastAsia="en-GB"/>
        </w:rPr>
        <w:t xml:space="preserve"> for a 6 week course ending on Thursday 2</w:t>
      </w:r>
      <w:r w:rsidRPr="002B35B2">
        <w:rPr>
          <w:rFonts w:ascii="Arial" w:hAnsi="Arial" w:cs="Arial"/>
          <w:i w:val="0"/>
          <w:sz w:val="24"/>
          <w:vertAlign w:val="superscript"/>
          <w:lang w:eastAsia="en-GB"/>
        </w:rPr>
        <w:t>nd</w:t>
      </w:r>
      <w:r>
        <w:rPr>
          <w:rFonts w:ascii="Arial" w:hAnsi="Arial" w:cs="Arial"/>
          <w:i w:val="0"/>
          <w:sz w:val="24"/>
          <w:lang w:eastAsia="en-GB"/>
        </w:rPr>
        <w:t xml:space="preserve"> May (taking into account Easter holidays).</w:t>
      </w: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  <w:r>
        <w:rPr>
          <w:rFonts w:ascii="Arial" w:hAnsi="Arial" w:cs="Arial"/>
          <w:i w:val="0"/>
          <w:sz w:val="24"/>
          <w:lang w:eastAsia="en-GB"/>
        </w:rPr>
        <w:t>If you would like to book your child on to this club, please complete the tear off below and return to the school office with £</w:t>
      </w:r>
      <w:r w:rsidR="00DD35C6">
        <w:rPr>
          <w:rFonts w:ascii="Arial" w:hAnsi="Arial" w:cs="Arial"/>
          <w:i w:val="0"/>
          <w:sz w:val="24"/>
          <w:lang w:eastAsia="en-GB"/>
        </w:rPr>
        <w:t>5</w:t>
      </w:r>
      <w:bookmarkStart w:id="0" w:name="_GoBack"/>
      <w:bookmarkEnd w:id="0"/>
      <w:r>
        <w:rPr>
          <w:rFonts w:ascii="Arial" w:hAnsi="Arial" w:cs="Arial"/>
          <w:i w:val="0"/>
          <w:sz w:val="24"/>
          <w:lang w:eastAsia="en-GB"/>
        </w:rPr>
        <w:t>.  We can only offer a maximum number of 15 children therefore</w:t>
      </w:r>
      <w:r w:rsidR="00867B9C">
        <w:rPr>
          <w:rFonts w:ascii="Arial" w:hAnsi="Arial" w:cs="Arial"/>
          <w:i w:val="0"/>
          <w:sz w:val="24"/>
          <w:lang w:eastAsia="en-GB"/>
        </w:rPr>
        <w:t xml:space="preserve"> this will be allocated on a</w:t>
      </w:r>
      <w:r>
        <w:rPr>
          <w:rFonts w:ascii="Arial" w:hAnsi="Arial" w:cs="Arial"/>
          <w:i w:val="0"/>
          <w:sz w:val="24"/>
          <w:lang w:eastAsia="en-GB"/>
        </w:rPr>
        <w:t xml:space="preserve"> first come, first served</w:t>
      </w:r>
      <w:r w:rsidR="00867B9C">
        <w:rPr>
          <w:rFonts w:ascii="Arial" w:hAnsi="Arial" w:cs="Arial"/>
          <w:i w:val="0"/>
          <w:sz w:val="24"/>
          <w:lang w:eastAsia="en-GB"/>
        </w:rPr>
        <w:t xml:space="preserve"> basis</w:t>
      </w:r>
      <w:r>
        <w:rPr>
          <w:rFonts w:ascii="Arial" w:hAnsi="Arial" w:cs="Arial"/>
          <w:i w:val="0"/>
          <w:sz w:val="24"/>
          <w:lang w:eastAsia="en-GB"/>
        </w:rPr>
        <w:t>.</w:t>
      </w: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</w:p>
    <w:p w:rsidR="00E46C8A" w:rsidRDefault="00867B9C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  <w:r>
        <w:rPr>
          <w:rFonts w:ascii="Arial" w:hAnsi="Arial" w:cs="Arial"/>
          <w:i w:val="0"/>
          <w:sz w:val="24"/>
          <w:lang w:eastAsia="en-GB"/>
        </w:rPr>
        <w:t>Yours sincerely</w:t>
      </w: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  <w:r>
        <w:rPr>
          <w:rFonts w:ascii="Arial" w:hAnsi="Arial" w:cs="Arial"/>
          <w:i w:val="0"/>
          <w:sz w:val="24"/>
          <w:lang w:eastAsia="en-GB"/>
        </w:rPr>
        <w:t>Amanda Dodd</w:t>
      </w: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  <w:r>
        <w:rPr>
          <w:rFonts w:ascii="Arial" w:hAnsi="Arial" w:cs="Arial"/>
          <w:i w:val="0"/>
          <w:sz w:val="24"/>
          <w:lang w:eastAsia="en-GB"/>
        </w:rPr>
        <w:t>Headteacher</w:t>
      </w: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  <w:lang w:eastAsia="en-GB"/>
        </w:rPr>
      </w:pPr>
      <w:r>
        <w:rPr>
          <w:rFonts w:ascii="Arial" w:hAnsi="Arial" w:cs="Arial"/>
          <w:i w:val="0"/>
          <w:sz w:val="24"/>
          <w:lang w:eastAsia="en-GB"/>
        </w:rPr>
        <w:t>-----------------------------------------------------------------------------------------------------------------------</w:t>
      </w: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</w:rPr>
      </w:pPr>
    </w:p>
    <w:p w:rsidR="00CB7C93" w:rsidRDefault="00E46C8A" w:rsidP="00E46C8A">
      <w:pPr>
        <w:shd w:val="clear" w:color="auto" w:fill="FFFFFF"/>
        <w:jc w:val="center"/>
        <w:rPr>
          <w:rFonts w:ascii="Arial" w:hAnsi="Arial" w:cs="Arial"/>
          <w:b/>
          <w:i w:val="0"/>
          <w:sz w:val="24"/>
          <w:u w:val="single"/>
        </w:rPr>
      </w:pPr>
      <w:r w:rsidRPr="00E46C8A">
        <w:rPr>
          <w:rFonts w:ascii="Arial" w:hAnsi="Arial" w:cs="Arial"/>
          <w:b/>
          <w:i w:val="0"/>
          <w:sz w:val="24"/>
          <w:u w:val="single"/>
        </w:rPr>
        <w:t xml:space="preserve">FOREST SCHOOL </w:t>
      </w:r>
    </w:p>
    <w:p w:rsidR="00E46C8A" w:rsidRPr="00E46C8A" w:rsidRDefault="00E46C8A" w:rsidP="00E46C8A">
      <w:pPr>
        <w:shd w:val="clear" w:color="auto" w:fill="FFFFFF"/>
        <w:jc w:val="center"/>
        <w:rPr>
          <w:rFonts w:ascii="Arial" w:hAnsi="Arial" w:cs="Arial"/>
          <w:b/>
          <w:i w:val="0"/>
          <w:sz w:val="24"/>
          <w:u w:val="single"/>
        </w:rPr>
      </w:pPr>
      <w:r w:rsidRPr="00E46C8A">
        <w:rPr>
          <w:rFonts w:ascii="Arial" w:hAnsi="Arial" w:cs="Arial"/>
          <w:b/>
          <w:i w:val="0"/>
          <w:sz w:val="24"/>
          <w:u w:val="single"/>
        </w:rPr>
        <w:t>AFTER-SCHOOL CLUB</w:t>
      </w: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</w:rPr>
      </w:pPr>
    </w:p>
    <w:p w:rsidR="00E46C8A" w:rsidRDefault="00CB7C93" w:rsidP="00E46C8A">
      <w:pPr>
        <w:shd w:val="clear" w:color="auto" w:fill="FFFFFF"/>
        <w:jc w:val="both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Child’s Name</w:t>
      </w:r>
      <w:r w:rsidR="00E46C8A">
        <w:rPr>
          <w:rFonts w:ascii="Arial" w:hAnsi="Arial" w:cs="Arial"/>
          <w:i w:val="0"/>
          <w:sz w:val="24"/>
        </w:rPr>
        <w:t>: ______________________________</w:t>
      </w: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</w:rPr>
      </w:pP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I would like to book my child on the above after-school club. I enclose £</w:t>
      </w:r>
      <w:r w:rsidR="00AD28E4">
        <w:rPr>
          <w:rFonts w:ascii="Arial" w:hAnsi="Arial" w:cs="Arial"/>
          <w:i w:val="0"/>
          <w:sz w:val="24"/>
        </w:rPr>
        <w:t>5</w:t>
      </w:r>
      <w:r>
        <w:rPr>
          <w:rFonts w:ascii="Arial" w:hAnsi="Arial" w:cs="Arial"/>
          <w:i w:val="0"/>
          <w:sz w:val="24"/>
        </w:rPr>
        <w:t>.</w:t>
      </w:r>
    </w:p>
    <w:p w:rsidR="00E46C8A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</w:rPr>
      </w:pPr>
    </w:p>
    <w:p w:rsidR="00E46C8A" w:rsidRPr="007A2C6C" w:rsidRDefault="00E46C8A" w:rsidP="00E46C8A">
      <w:pPr>
        <w:shd w:val="clear" w:color="auto" w:fill="FFFFFF"/>
        <w:jc w:val="both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Signed: ______________________________</w:t>
      </w:r>
      <w:r>
        <w:rPr>
          <w:rFonts w:ascii="Arial" w:hAnsi="Arial" w:cs="Arial"/>
          <w:i w:val="0"/>
          <w:sz w:val="24"/>
        </w:rPr>
        <w:tab/>
      </w:r>
      <w:r>
        <w:rPr>
          <w:rFonts w:ascii="Arial" w:hAnsi="Arial" w:cs="Arial"/>
          <w:i w:val="0"/>
          <w:sz w:val="24"/>
        </w:rPr>
        <w:tab/>
        <w:t>Date: ___________________</w:t>
      </w:r>
    </w:p>
    <w:sectPr w:rsidR="00E46C8A" w:rsidRPr="007A2C6C" w:rsidSect="00406DE8">
      <w:footerReference w:type="default" r:id="rId10"/>
      <w:pgSz w:w="11906" w:h="16838"/>
      <w:pgMar w:top="567" w:right="566" w:bottom="567" w:left="1418" w:header="709" w:footer="113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2DF" w:rsidRDefault="009042DF">
      <w:r>
        <w:separator/>
      </w:r>
    </w:p>
  </w:endnote>
  <w:endnote w:type="continuationSeparator" w:id="0">
    <w:p w:rsidR="009042DF" w:rsidRDefault="00904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CDD" w:rsidRDefault="00F34DF9" w:rsidP="00406DE8">
    <w:pPr>
      <w:pStyle w:val="Footer"/>
      <w:tabs>
        <w:tab w:val="clear" w:pos="4513"/>
        <w:tab w:val="clear" w:pos="9026"/>
        <w:tab w:val="center" w:pos="4959"/>
      </w:tabs>
    </w:pP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1527175</wp:posOffset>
          </wp:positionH>
          <wp:positionV relativeFrom="paragraph">
            <wp:posOffset>234950</wp:posOffset>
          </wp:positionV>
          <wp:extent cx="662940" cy="66294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1014095</wp:posOffset>
          </wp:positionH>
          <wp:positionV relativeFrom="paragraph">
            <wp:posOffset>162560</wp:posOffset>
          </wp:positionV>
          <wp:extent cx="405130" cy="500380"/>
          <wp:effectExtent l="0" t="0" r="0" b="0"/>
          <wp:wrapSquare wrapText="bothSides"/>
          <wp:docPr id="10" name="Picture 10" descr="QM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M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255905</wp:posOffset>
          </wp:positionH>
          <wp:positionV relativeFrom="paragraph">
            <wp:posOffset>102870</wp:posOffset>
          </wp:positionV>
          <wp:extent cx="586740" cy="617220"/>
          <wp:effectExtent l="0" t="0" r="0" b="0"/>
          <wp:wrapSquare wrapText="bothSides"/>
          <wp:docPr id="12" name="Picture 1" descr="C:\Users\Culcheth CP School\AppData\Local\Microsoft\Windows\Temporary Internet Files\Content.Outlook\WN4FKPBF\School Games - Gol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School Games - Gold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240030</wp:posOffset>
          </wp:positionV>
          <wp:extent cx="781050" cy="385445"/>
          <wp:effectExtent l="0" t="0" r="0" b="0"/>
          <wp:wrapSquare wrapText="bothSides"/>
          <wp:docPr id="7" name="Picture 7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MSiS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4300855</wp:posOffset>
          </wp:positionH>
          <wp:positionV relativeFrom="paragraph">
            <wp:posOffset>234950</wp:posOffset>
          </wp:positionV>
          <wp:extent cx="581025" cy="427990"/>
          <wp:effectExtent l="0" t="0" r="0" b="0"/>
          <wp:wrapSquare wrapText="bothSides"/>
          <wp:docPr id="2" name="Picture 33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ealthy-Schoo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4881880</wp:posOffset>
          </wp:positionH>
          <wp:positionV relativeFrom="paragraph">
            <wp:posOffset>145415</wp:posOffset>
          </wp:positionV>
          <wp:extent cx="577850" cy="569595"/>
          <wp:effectExtent l="0" t="0" r="0" b="0"/>
          <wp:wrapSquare wrapText="bothSides"/>
          <wp:docPr id="11" name="Picture 1" descr="http://www.valenceprimaryschool.com/images/graphics/logo_artsmar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valenceprimaryschool.com/images/graphics/logo_artsmark.g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5505450</wp:posOffset>
          </wp:positionH>
          <wp:positionV relativeFrom="paragraph">
            <wp:posOffset>238760</wp:posOffset>
          </wp:positionV>
          <wp:extent cx="994410" cy="381635"/>
          <wp:effectExtent l="0" t="0" r="0" b="0"/>
          <wp:wrapSquare wrapText="bothSides"/>
          <wp:docPr id="15" name="Picture 1" descr="Z:\WIH\Committed_to_Inclusion_Master_Logos\2016-17\Print\Committed_to_Inclusion_Logo_2015_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WIH\Committed_to_Inclusion_Master_Logos\2016-17\Print\Committed_to_Inclusion_Logo_2015_16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3836035</wp:posOffset>
          </wp:positionH>
          <wp:positionV relativeFrom="paragraph">
            <wp:posOffset>238760</wp:posOffset>
          </wp:positionV>
          <wp:extent cx="384810" cy="424180"/>
          <wp:effectExtent l="0" t="0" r="0" b="0"/>
          <wp:wrapSquare wrapText="bothSides"/>
          <wp:docPr id="8" name="Picture 1" descr="C:\Users\Culcheth CP School\AppData\Local\Temp\Temp1_ISA marks 2015-2018.zip\ISA marks 2015-2018\ISA marks 2015-2018 420X4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Temp\Temp1_ISA marks 2015-2018.zip\ISA marks 2015-2018\ISA marks 2015-2018 420X42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944" behindDoc="0" locked="0" layoutInCell="1" allowOverlap="0">
          <wp:simplePos x="0" y="0"/>
          <wp:positionH relativeFrom="column">
            <wp:posOffset>3072130</wp:posOffset>
          </wp:positionH>
          <wp:positionV relativeFrom="paragraph">
            <wp:posOffset>109855</wp:posOffset>
          </wp:positionV>
          <wp:extent cx="632460" cy="617220"/>
          <wp:effectExtent l="0" t="0" r="0" b="0"/>
          <wp:wrapSquare wrapText="bothSides"/>
          <wp:docPr id="14" name="Picture 1" descr="C:\Users\Culcheth CP School\AppData\Local\Microsoft\Windows\Temporary Internet Files\Content.Outlook\WN4FKPBF\afPE Quality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afPE Quality Mark 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2348230</wp:posOffset>
          </wp:positionH>
          <wp:positionV relativeFrom="paragraph">
            <wp:posOffset>240030</wp:posOffset>
          </wp:positionV>
          <wp:extent cx="638175" cy="422910"/>
          <wp:effectExtent l="0" t="0" r="0" b="0"/>
          <wp:wrapSquare wrapText="bothSides"/>
          <wp:docPr id="9" name="Picture 1" descr="C:\Users\Culcheth CP School\AppData\Local\Microsoft\Windows\Temporary Internet Files\Content.Outlook\WN4FKPBF\GLP_Partner_Schoo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GLP_Partner_School_RGB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2DF" w:rsidRDefault="009042DF">
      <w:r>
        <w:separator/>
      </w:r>
    </w:p>
  </w:footnote>
  <w:footnote w:type="continuationSeparator" w:id="0">
    <w:p w:rsidR="009042DF" w:rsidRDefault="00904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325C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3934F84"/>
    <w:multiLevelType w:val="singleLevel"/>
    <w:tmpl w:val="575E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72F90C22"/>
    <w:multiLevelType w:val="hybridMultilevel"/>
    <w:tmpl w:val="661CAB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15"/>
    <w:rsid w:val="000B3C65"/>
    <w:rsid w:val="001014F1"/>
    <w:rsid w:val="0012711F"/>
    <w:rsid w:val="001313E8"/>
    <w:rsid w:val="00144B37"/>
    <w:rsid w:val="00196E25"/>
    <w:rsid w:val="001C60BE"/>
    <w:rsid w:val="001D2392"/>
    <w:rsid w:val="00213B9C"/>
    <w:rsid w:val="00217CC3"/>
    <w:rsid w:val="00227E65"/>
    <w:rsid w:val="00267837"/>
    <w:rsid w:val="00273596"/>
    <w:rsid w:val="0029183E"/>
    <w:rsid w:val="002A5AC1"/>
    <w:rsid w:val="00352033"/>
    <w:rsid w:val="003838E3"/>
    <w:rsid w:val="00384344"/>
    <w:rsid w:val="003939AA"/>
    <w:rsid w:val="003A3CAA"/>
    <w:rsid w:val="003D21A9"/>
    <w:rsid w:val="003E5C60"/>
    <w:rsid w:val="00406DE8"/>
    <w:rsid w:val="00410D5F"/>
    <w:rsid w:val="00417F7B"/>
    <w:rsid w:val="00431C66"/>
    <w:rsid w:val="00436659"/>
    <w:rsid w:val="00453811"/>
    <w:rsid w:val="00457215"/>
    <w:rsid w:val="00484B66"/>
    <w:rsid w:val="004A2BAE"/>
    <w:rsid w:val="004B598C"/>
    <w:rsid w:val="004D6CC3"/>
    <w:rsid w:val="004E5540"/>
    <w:rsid w:val="00513439"/>
    <w:rsid w:val="00515326"/>
    <w:rsid w:val="00530B06"/>
    <w:rsid w:val="00532AD5"/>
    <w:rsid w:val="00561CDD"/>
    <w:rsid w:val="005E32E6"/>
    <w:rsid w:val="00603F53"/>
    <w:rsid w:val="00604306"/>
    <w:rsid w:val="00614B4C"/>
    <w:rsid w:val="00626277"/>
    <w:rsid w:val="00646A17"/>
    <w:rsid w:val="00651AA4"/>
    <w:rsid w:val="00692146"/>
    <w:rsid w:val="006B0B94"/>
    <w:rsid w:val="006B7E9A"/>
    <w:rsid w:val="006F35C0"/>
    <w:rsid w:val="00715AF0"/>
    <w:rsid w:val="007238CA"/>
    <w:rsid w:val="00747060"/>
    <w:rsid w:val="0077271C"/>
    <w:rsid w:val="007A2C6C"/>
    <w:rsid w:val="007B1CD4"/>
    <w:rsid w:val="007B32E5"/>
    <w:rsid w:val="007D0532"/>
    <w:rsid w:val="00807E1F"/>
    <w:rsid w:val="00830ADF"/>
    <w:rsid w:val="00832941"/>
    <w:rsid w:val="00867B9C"/>
    <w:rsid w:val="008764B8"/>
    <w:rsid w:val="00881EB2"/>
    <w:rsid w:val="00896F2E"/>
    <w:rsid w:val="008A1181"/>
    <w:rsid w:val="008F4051"/>
    <w:rsid w:val="008F5800"/>
    <w:rsid w:val="009042DF"/>
    <w:rsid w:val="00971355"/>
    <w:rsid w:val="009E1655"/>
    <w:rsid w:val="009E51C3"/>
    <w:rsid w:val="00A4301E"/>
    <w:rsid w:val="00A92F59"/>
    <w:rsid w:val="00AD28E4"/>
    <w:rsid w:val="00AE402C"/>
    <w:rsid w:val="00B0032C"/>
    <w:rsid w:val="00B22A93"/>
    <w:rsid w:val="00B57DC2"/>
    <w:rsid w:val="00B6479D"/>
    <w:rsid w:val="00B65515"/>
    <w:rsid w:val="00B65B8C"/>
    <w:rsid w:val="00B6615B"/>
    <w:rsid w:val="00B948FC"/>
    <w:rsid w:val="00BA4295"/>
    <w:rsid w:val="00BA4F50"/>
    <w:rsid w:val="00BB1A26"/>
    <w:rsid w:val="00C03B3D"/>
    <w:rsid w:val="00C15C32"/>
    <w:rsid w:val="00C2174B"/>
    <w:rsid w:val="00C61B14"/>
    <w:rsid w:val="00C8189A"/>
    <w:rsid w:val="00C8377F"/>
    <w:rsid w:val="00C94BB3"/>
    <w:rsid w:val="00C9534F"/>
    <w:rsid w:val="00CA09D7"/>
    <w:rsid w:val="00CB50E2"/>
    <w:rsid w:val="00CB7C93"/>
    <w:rsid w:val="00CF47C6"/>
    <w:rsid w:val="00D04B8A"/>
    <w:rsid w:val="00D60242"/>
    <w:rsid w:val="00D7585A"/>
    <w:rsid w:val="00D83D05"/>
    <w:rsid w:val="00D848B8"/>
    <w:rsid w:val="00DA76C3"/>
    <w:rsid w:val="00DC33F5"/>
    <w:rsid w:val="00DC76AA"/>
    <w:rsid w:val="00DD35C6"/>
    <w:rsid w:val="00E01DDA"/>
    <w:rsid w:val="00E46C8A"/>
    <w:rsid w:val="00E53D5A"/>
    <w:rsid w:val="00E63A52"/>
    <w:rsid w:val="00E753F8"/>
    <w:rsid w:val="00E97E1C"/>
    <w:rsid w:val="00EE40FA"/>
    <w:rsid w:val="00F30F4F"/>
    <w:rsid w:val="00F34DF9"/>
    <w:rsid w:val="00F605E9"/>
    <w:rsid w:val="00F60CE1"/>
    <w:rsid w:val="00F66234"/>
    <w:rsid w:val="00F7028E"/>
    <w:rsid w:val="00FB060A"/>
    <w:rsid w:val="00FF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4337"/>
    <o:shapelayout v:ext="edit">
      <o:idmap v:ext="edit" data="1"/>
    </o:shapelayout>
  </w:shapeDefaults>
  <w:decimalSymbol w:val="."/>
  <w:listSeparator w:val=","/>
  <w15:docId w15:val="{8604F01A-E5E8-4E12-A1D4-C47A2665C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cid:image001.jpg@01D19992.9EDF3C00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\AppData\Roaming\Microsoft\Templates\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50812-B259-4537-B6B3-54AA40052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14</TotalTime>
  <Pages>1</Pages>
  <Words>192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1511</CharactersWithSpaces>
  <SharedDoc>false</SharedDoc>
  <HLinks>
    <vt:vector size="6" baseType="variant">
      <vt:variant>
        <vt:i4>8323089</vt:i4>
      </vt:variant>
      <vt:variant>
        <vt:i4>-1</vt:i4>
      </vt:variant>
      <vt:variant>
        <vt:i4>2059</vt:i4>
      </vt:variant>
      <vt:variant>
        <vt:i4>1</vt:i4>
      </vt:variant>
      <vt:variant>
        <vt:lpwstr>cid:image001.jpg@01D19992.9EDF3C00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creator>Phil</dc:creator>
  <cp:lastModifiedBy>Culcheth CP School</cp:lastModifiedBy>
  <cp:revision>6</cp:revision>
  <cp:lastPrinted>2019-02-27T15:47:00Z</cp:lastPrinted>
  <dcterms:created xsi:type="dcterms:W3CDTF">2019-02-27T14:19:00Z</dcterms:created>
  <dcterms:modified xsi:type="dcterms:W3CDTF">2019-02-27T15:59:00Z</dcterms:modified>
</cp:coreProperties>
</file>